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1"/>
        <w:gridCol w:w="3667"/>
        <w:gridCol w:w="3352"/>
      </w:tblGrid>
      <w:tr w:rsidR="008F0A75" w:rsidRPr="002E05B8" w14:paraId="1B07BA19" w14:textId="77777777" w:rsidTr="00A74F81">
        <w:trPr>
          <w:trHeight w:val="837"/>
        </w:trPr>
        <w:tc>
          <w:tcPr>
            <w:tcW w:w="8168" w:type="dxa"/>
            <w:gridSpan w:val="2"/>
            <w:shd w:val="clear" w:color="auto" w:fill="000000" w:themeFill="text1"/>
            <w:vAlign w:val="center"/>
          </w:tcPr>
          <w:p w14:paraId="033A6A45" w14:textId="77777777" w:rsidR="008F0A75" w:rsidRPr="002E05B8" w:rsidRDefault="00D7062F" w:rsidP="00A350F2">
            <w:pPr>
              <w:pStyle w:val="Tagline"/>
            </w:pPr>
            <w:r w:rsidRPr="00F522EF">
              <w:rPr>
                <w:b/>
                <w:outline/>
                <w:color w:val="ED7D31" w:themeColor="accent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Get ready for Guardian Angels</w:t>
            </w:r>
          </w:p>
        </w:tc>
        <w:tc>
          <w:tcPr>
            <w:tcW w:w="3352" w:type="dxa"/>
            <w:vAlign w:val="center"/>
          </w:tcPr>
          <w:p w14:paraId="730B7EAD" w14:textId="77777777" w:rsidR="008F0A75" w:rsidRPr="002E05B8" w:rsidRDefault="008F0A75" w:rsidP="00A350F2">
            <w:pPr>
              <w:pStyle w:val="Tagline"/>
            </w:pPr>
          </w:p>
        </w:tc>
      </w:tr>
      <w:tr w:rsidR="008F0A75" w:rsidRPr="002E05B8" w14:paraId="0563525A" w14:textId="77777777" w:rsidTr="00A74F81">
        <w:trPr>
          <w:trHeight w:val="2466"/>
        </w:trPr>
        <w:tc>
          <w:tcPr>
            <w:tcW w:w="11520" w:type="dxa"/>
            <w:gridSpan w:val="3"/>
            <w:vAlign w:val="center"/>
          </w:tcPr>
          <w:p w14:paraId="127B163E" w14:textId="77777777" w:rsidR="00CC150F" w:rsidRPr="00CC150F" w:rsidRDefault="00CC150F" w:rsidP="00CC150F">
            <w:pPr>
              <w:jc w:val="center"/>
              <w:rPr>
                <w:b/>
                <w:color w:val="000000" w:themeColor="text1"/>
                <w:sz w:val="144"/>
                <w:szCs w:val="1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C150F">
              <w:rPr>
                <w:b/>
                <w:color w:val="000000" w:themeColor="text1"/>
                <w:sz w:val="144"/>
                <w:szCs w:val="144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HALLOWEEN</w:t>
            </w:r>
          </w:p>
          <w:p w14:paraId="1711151A" w14:textId="77777777" w:rsidR="008F0A75" w:rsidRPr="00CC150F" w:rsidRDefault="00D7062F" w:rsidP="00CC150F">
            <w:pPr>
              <w:jc w:val="center"/>
              <w:rPr>
                <w:sz w:val="52"/>
                <w:szCs w:val="52"/>
              </w:rPr>
            </w:pPr>
            <w:r w:rsidRPr="00CC150F">
              <w:rPr>
                <w:b/>
                <w:color w:val="000000" w:themeColor="text1"/>
                <w:sz w:val="52"/>
                <w:szCs w:val="5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DANCE-A-THON</w:t>
            </w:r>
          </w:p>
        </w:tc>
      </w:tr>
      <w:tr w:rsidR="008F0A75" w:rsidRPr="00341526" w14:paraId="133F1B88" w14:textId="77777777" w:rsidTr="00A74F81">
        <w:trPr>
          <w:trHeight w:val="4905"/>
        </w:trPr>
        <w:tc>
          <w:tcPr>
            <w:tcW w:w="11520" w:type="dxa"/>
            <w:gridSpan w:val="3"/>
          </w:tcPr>
          <w:p w14:paraId="4E5AFA3F" w14:textId="77777777" w:rsidR="008F0A75" w:rsidRPr="00341526" w:rsidRDefault="008F0A75" w:rsidP="008B781E">
            <w:pPr>
              <w:spacing w:after="120"/>
              <w:rPr>
                <w:rFonts w:ascii="Papyrus" w:hAnsi="Papyrus"/>
                <w:sz w:val="72"/>
              </w:rPr>
            </w:pPr>
          </w:p>
        </w:tc>
      </w:tr>
      <w:tr w:rsidR="008F0A75" w:rsidRPr="002E05B8" w14:paraId="36F6CEAA" w14:textId="77777777" w:rsidTr="00A74F81">
        <w:tc>
          <w:tcPr>
            <w:tcW w:w="11520" w:type="dxa"/>
            <w:gridSpan w:val="3"/>
            <w:vAlign w:val="center"/>
          </w:tcPr>
          <w:p w14:paraId="770FDF4F" w14:textId="1539A7D8" w:rsidR="008F0A75" w:rsidRPr="002E05B8" w:rsidRDefault="00D7062F" w:rsidP="00A350F2">
            <w:pPr>
              <w:pStyle w:val="Date"/>
            </w:pPr>
            <w:r w:rsidRPr="00F522EF">
              <w:rPr>
                <w:color w:val="000000" w:themeColor="text1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October 29</w:t>
            </w:r>
            <w:r w:rsidR="00BA5FA2">
              <w:rPr>
                <w:color w:val="000000" w:themeColor="text1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,</w:t>
            </w:r>
            <w:r w:rsidRPr="00F522EF">
              <w:rPr>
                <w:color w:val="000000" w:themeColor="text1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2021</w:t>
            </w:r>
          </w:p>
        </w:tc>
      </w:tr>
      <w:tr w:rsidR="008F0A75" w:rsidRPr="002E05B8" w14:paraId="30306097" w14:textId="77777777" w:rsidTr="00A74F81">
        <w:trPr>
          <w:trHeight w:val="116"/>
        </w:trPr>
        <w:tc>
          <w:tcPr>
            <w:tcW w:w="4501" w:type="dxa"/>
          </w:tcPr>
          <w:p w14:paraId="35631811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</w:tcPr>
          <w:p w14:paraId="359F0284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0E3AAB8C" w14:textId="77777777" w:rsidTr="00A74F81">
        <w:trPr>
          <w:trHeight w:val="603"/>
        </w:trPr>
        <w:tc>
          <w:tcPr>
            <w:tcW w:w="4501" w:type="dxa"/>
          </w:tcPr>
          <w:p w14:paraId="4AF64424" w14:textId="77777777" w:rsidR="008F0A75" w:rsidRPr="002E05B8" w:rsidRDefault="008F0A75" w:rsidP="00A350F2">
            <w:pPr>
              <w:pStyle w:val="Address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024E776E" w14:textId="77777777" w:rsidR="00BA5FA2" w:rsidRDefault="00F522EF" w:rsidP="009618AA">
            <w:pPr>
              <w:pStyle w:val="Address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Our annual Halloween </w:t>
            </w:r>
          </w:p>
          <w:p w14:paraId="64A0F743" w14:textId="5FE8D55F" w:rsidR="008F0A75" w:rsidRPr="00F522EF" w:rsidRDefault="00F522EF" w:rsidP="009618AA">
            <w:pPr>
              <w:pStyle w:val="Address"/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dance-a-</w:t>
            </w:r>
            <w:r w:rsidR="00D7062F"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thon fundraiser is quickly approaching. </w:t>
            </w:r>
            <w:r w:rsidR="009618A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This year the </w:t>
            </w:r>
            <w:r w:rsidR="00D7062F"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funds </w:t>
            </w:r>
            <w:r w:rsidR="009618A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being </w:t>
            </w:r>
            <w:r w:rsidR="00D7062F"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raised</w:t>
            </w:r>
            <w:r w:rsidR="009B131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D7062F"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618AA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will help </w:t>
            </w:r>
            <w:r w:rsidR="00D7062F" w:rsidRPr="00F522E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support our students with new technology, educational experiences, gym equipment and so much more!</w:t>
            </w:r>
          </w:p>
        </w:tc>
      </w:tr>
      <w:tr w:rsidR="008F0A75" w:rsidRPr="002E05B8" w14:paraId="64C7F91A" w14:textId="77777777" w:rsidTr="00A74F81">
        <w:trPr>
          <w:trHeight w:val="116"/>
        </w:trPr>
        <w:tc>
          <w:tcPr>
            <w:tcW w:w="4501" w:type="dxa"/>
          </w:tcPr>
          <w:p w14:paraId="7BD3C40A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0614BDF4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798FA909" w14:textId="77777777" w:rsidTr="00A74F81">
        <w:trPr>
          <w:trHeight w:val="1539"/>
        </w:trPr>
        <w:tc>
          <w:tcPr>
            <w:tcW w:w="4501" w:type="dxa"/>
          </w:tcPr>
          <w:p w14:paraId="66AC54E0" w14:textId="77777777" w:rsidR="008F0A75" w:rsidRPr="002E05B8" w:rsidRDefault="008F0A75" w:rsidP="00A350F2">
            <w:pPr>
              <w:pStyle w:val="Heading1"/>
            </w:pPr>
          </w:p>
        </w:tc>
        <w:tc>
          <w:tcPr>
            <w:tcW w:w="7019" w:type="dxa"/>
            <w:gridSpan w:val="2"/>
            <w:shd w:val="clear" w:color="auto" w:fill="ED7D31" w:themeFill="accent2"/>
            <w:vAlign w:val="center"/>
          </w:tcPr>
          <w:p w14:paraId="07C79B8F" w14:textId="77777777" w:rsidR="00BA5FA2" w:rsidRDefault="00BA5FA2" w:rsidP="00BA5FA2">
            <w:pPr>
              <w:pStyle w:val="Heading1"/>
              <w:jc w:val="left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* All donations received by end of day on Monday, November 1</w:t>
            </w:r>
            <w:r w:rsidRPr="00BA5FA2">
              <w:rPr>
                <w:sz w:val="52"/>
                <w:szCs w:val="52"/>
                <w:vertAlign w:val="superscript"/>
              </w:rPr>
              <w:t>st</w:t>
            </w:r>
            <w:r>
              <w:rPr>
                <w:sz w:val="52"/>
                <w:szCs w:val="52"/>
              </w:rPr>
              <w:t xml:space="preserve"> will be entered in the prize draw. The prize draw will take place on Tuesday, November 2</w:t>
            </w:r>
            <w:r w:rsidRPr="00BA5FA2">
              <w:rPr>
                <w:sz w:val="52"/>
                <w:szCs w:val="52"/>
                <w:vertAlign w:val="superscript"/>
              </w:rPr>
              <w:t>nd</w:t>
            </w:r>
            <w:r>
              <w:rPr>
                <w:sz w:val="52"/>
                <w:szCs w:val="52"/>
              </w:rPr>
              <w:t>.</w:t>
            </w:r>
          </w:p>
          <w:p w14:paraId="04E252D0" w14:textId="4E4CDF39" w:rsidR="008F0A75" w:rsidRPr="002E05B8" w:rsidRDefault="009618AA" w:rsidP="00BA5FA2">
            <w:pPr>
              <w:pStyle w:val="Heading1"/>
              <w:jc w:val="left"/>
            </w:pPr>
            <w:r w:rsidRPr="00BA5FA2">
              <w:rPr>
                <w:sz w:val="52"/>
                <w:szCs w:val="52"/>
              </w:rPr>
              <w:t>Prize and raffle donations are most welcome.</w:t>
            </w:r>
          </w:p>
        </w:tc>
      </w:tr>
      <w:tr w:rsidR="008F0A75" w:rsidRPr="002E05B8" w14:paraId="3D4F188A" w14:textId="77777777" w:rsidTr="00A74F81">
        <w:trPr>
          <w:trHeight w:val="116"/>
        </w:trPr>
        <w:tc>
          <w:tcPr>
            <w:tcW w:w="4501" w:type="dxa"/>
          </w:tcPr>
          <w:p w14:paraId="1754B64F" w14:textId="77777777" w:rsidR="008F0A75" w:rsidRPr="002E05B8" w:rsidRDefault="008F0A75" w:rsidP="00A350F2">
            <w:pPr>
              <w:pStyle w:val="NoSpacing"/>
            </w:pPr>
          </w:p>
        </w:tc>
        <w:tc>
          <w:tcPr>
            <w:tcW w:w="7019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27E2A7E1" w14:textId="77777777" w:rsidR="008F0A75" w:rsidRPr="002E05B8" w:rsidRDefault="008F0A75" w:rsidP="00A350F2">
            <w:pPr>
              <w:pStyle w:val="NoSpacing"/>
            </w:pPr>
          </w:p>
        </w:tc>
      </w:tr>
      <w:tr w:rsidR="008F0A75" w:rsidRPr="002E05B8" w14:paraId="1BA658F6" w14:textId="77777777" w:rsidTr="00A74F81">
        <w:trPr>
          <w:trHeight w:val="900"/>
        </w:trPr>
        <w:tc>
          <w:tcPr>
            <w:tcW w:w="4501" w:type="dxa"/>
          </w:tcPr>
          <w:p w14:paraId="1E6D29A5" w14:textId="77777777" w:rsidR="008F0A75" w:rsidRPr="002E05B8" w:rsidRDefault="008F0A75" w:rsidP="00A350F2">
            <w:pPr>
              <w:pStyle w:val="RSVPName"/>
            </w:pPr>
          </w:p>
        </w:tc>
        <w:tc>
          <w:tcPr>
            <w:tcW w:w="7019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4FEB41F3" w14:textId="77777777" w:rsidR="008F0A75" w:rsidRDefault="009B131A" w:rsidP="009618AA">
            <w:pPr>
              <w:pStyle w:val="RSVPName"/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Please h</w:t>
            </w:r>
            <w:r w:rsidR="00D7062F" w:rsidRPr="00F522EF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elp our </w:t>
            </w:r>
            <w:r w:rsidR="009618AA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Guardian Angels</w:t>
            </w:r>
            <w:r w:rsidR="00D7062F" w:rsidRPr="00F522EF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Parent</w:t>
            </w:r>
            <w:r w:rsidR="009618AA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618AA" w:rsidRPr="00F522EF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Council</w:t>
            </w:r>
            <w:r w:rsidR="00D7062F" w:rsidRPr="00F522EF">
              <w:rPr>
                <w:b/>
                <w:color w:val="262626" w:themeColor="text1" w:themeTint="D9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make our Dance-a-thon an awesome and successful fundraiser of 2021</w:t>
            </w:r>
          </w:p>
          <w:p w14:paraId="5CE36BAB" w14:textId="4AB65517" w:rsidR="00A74F81" w:rsidRPr="002E05B8" w:rsidRDefault="00A74F81" w:rsidP="009618AA">
            <w:pPr>
              <w:pStyle w:val="RSVPName"/>
            </w:pPr>
          </w:p>
        </w:tc>
      </w:tr>
    </w:tbl>
    <w:p w14:paraId="0E4BC361" w14:textId="681869EA" w:rsidR="00A74F81" w:rsidRPr="00A74F81" w:rsidRDefault="00A74F81" w:rsidP="00A74F81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Pr="00A74F81">
        <w:rPr>
          <w:sz w:val="36"/>
          <w:szCs w:val="36"/>
        </w:rPr>
        <w:t>Donate online at:</w:t>
      </w:r>
    </w:p>
    <w:p w14:paraId="6866A64A" w14:textId="15885BFA" w:rsidR="00A74F81" w:rsidRDefault="00A74F81" w:rsidP="00A74F81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</w:t>
      </w:r>
      <w:hyperlink r:id="rId10" w:history="1">
        <w:r w:rsidRPr="00AF27D5">
          <w:rPr>
            <w:rStyle w:val="Hyperlink"/>
            <w:sz w:val="36"/>
            <w:szCs w:val="36"/>
          </w:rPr>
          <w:t>https://hcdsb.schoolcashonline.com</w:t>
        </w:r>
      </w:hyperlink>
    </w:p>
    <w:p w14:paraId="422F1623" w14:textId="2B3D492F" w:rsidR="00A74F81" w:rsidRDefault="00A74F81" w:rsidP="00A74F81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</w:t>
      </w:r>
      <w:r w:rsidRPr="00A74F81">
        <w:rPr>
          <w:sz w:val="36"/>
          <w:szCs w:val="36"/>
        </w:rPr>
        <w:t>* Be sure to indicate your child’s name</w:t>
      </w:r>
    </w:p>
    <w:p w14:paraId="643E4722" w14:textId="692D4EDD" w:rsidR="00900AC3" w:rsidRPr="00430E1E" w:rsidRDefault="00A74F81" w:rsidP="00A74F81">
      <w:pPr>
        <w:pStyle w:val="NoSpacing"/>
      </w:pPr>
      <w:r>
        <w:rPr>
          <w:sz w:val="36"/>
          <w:szCs w:val="36"/>
        </w:rPr>
        <w:t xml:space="preserve">                                                 </w:t>
      </w:r>
      <w:r w:rsidRPr="00A74F81">
        <w:rPr>
          <w:sz w:val="36"/>
          <w:szCs w:val="36"/>
        </w:rPr>
        <w:t>in the “Message to School Board” box</w:t>
      </w:r>
      <w:r w:rsidR="00DB2207" w:rsidRPr="00430E1E">
        <w:t xml:space="preserve"> </w:t>
      </w:r>
    </w:p>
    <w:sectPr w:rsidR="00900AC3" w:rsidRPr="00430E1E" w:rsidSect="00764C9C">
      <w:headerReference w:type="default" r:id="rId11"/>
      <w:footerReference w:type="default" r:id="rId12"/>
      <w:pgSz w:w="12240" w:h="15840" w:code="1"/>
      <w:pgMar w:top="360" w:right="360" w:bottom="360" w:left="360" w:header="432" w:footer="14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C17BEF" w14:textId="77777777" w:rsidR="003543F0" w:rsidRDefault="003543F0" w:rsidP="00BE19C3">
      <w:r>
        <w:separator/>
      </w:r>
    </w:p>
  </w:endnote>
  <w:endnote w:type="continuationSeparator" w:id="0">
    <w:p w14:paraId="285DC2B0" w14:textId="77777777" w:rsidR="003543F0" w:rsidRDefault="003543F0" w:rsidP="00BE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FEBF2" w14:textId="77777777" w:rsidR="00FD40B5" w:rsidRPr="00430E1E" w:rsidRDefault="00BB3DD3">
    <w:pPr>
      <w:pStyle w:val="Footer"/>
    </w:pPr>
    <w:r w:rsidRPr="00430E1E">
      <w:rPr>
        <w:rFonts w:ascii="Papyrus" w:hAnsi="Papyrus"/>
        <w:noProof/>
        <w:sz w:val="72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1792A68D" wp14:editId="700C2624">
              <wp:simplePos x="0" y="0"/>
              <wp:positionH relativeFrom="column">
                <wp:posOffset>2627334</wp:posOffset>
              </wp:positionH>
              <wp:positionV relativeFrom="paragraph">
                <wp:posOffset>-181288</wp:posOffset>
              </wp:positionV>
              <wp:extent cx="4178808" cy="374904"/>
              <wp:effectExtent l="0" t="0" r="0" b="6350"/>
              <wp:wrapNone/>
              <wp:docPr id="161" name="Group 1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78808" cy="374904"/>
                        <a:chOff x="0" y="0"/>
                        <a:chExt cx="4179849" cy="371936"/>
                      </a:xfrm>
                    </wpg:grpSpPr>
                    <pic:pic xmlns:pic="http://schemas.openxmlformats.org/drawingml/2006/picture">
                      <pic:nvPicPr>
                        <pic:cNvPr id="158" name="Graphic 158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9" name="Graphic 159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8619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" name="Graphic 157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9765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" name="Graphic 156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40910" y="0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Graphic 153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952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4" name="Graphic 154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30674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5" name="Graphic 155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181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" name="Graphic 152" descr="Pumpki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20439" y="12526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EF376" id="Group 161" o:spid="_x0000_s1026" style="position:absolute;margin-left:206.9pt;margin-top:-14.25pt;width:329.05pt;height:29.5pt;z-index:-251637760;mso-width-relative:margin;mso-height-relative:margin" coordsize="41798,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58" o:spid="_x0000_s1027" type="#_x0000_t75" alt="Pumpkin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">
                <v:imagedata r:id="rId3" o:title="Pumpkin"/>
                <v:path arrowok="t"/>
              </v:shape>
              <v:shape id="Graphic 159" o:spid="_x0000_s1028" type="#_x0000_t75" alt="Pumpkin" style="position:absolute;left:5386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">
                <v:imagedata r:id="rId3" o:title="Pumpkin"/>
                <v:path arrowok="t"/>
              </v:shape>
              <v:shape id="Graphic 157" o:spid="_x0000_s1029" type="#_x0000_t75" alt="Pumpkin" style="position:absolute;left:10897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">
                <v:imagedata r:id="rId3" o:title="Pumpkin"/>
                <v:path arrowok="t"/>
              </v:shape>
              <v:shape id="Graphic 156" o:spid="_x0000_s1030" type="#_x0000_t75" alt="Pumpkin" style="position:absolute;left:1640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">
                <v:imagedata r:id="rId3" o:title="Pumpkin"/>
                <v:path arrowok="t"/>
              </v:shape>
              <v:shape id="Graphic 153" o:spid="_x0000_s1031" type="#_x0000_t75" alt="Pumpkin" style="position:absolute;left:21795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">
                <v:imagedata r:id="rId3" o:title="Pumpkin"/>
                <v:path arrowok="t"/>
              </v:shape>
              <v:shape id="Graphic 154" o:spid="_x0000_s1032" type="#_x0000_t75" alt="Pumpkin" style="position:absolute;left:27306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">
                <v:imagedata r:id="rId3" o:title="Pumpkin"/>
                <v:path arrowok="t"/>
              </v:shape>
              <v:shape id="Graphic 155" o:spid="_x0000_s1033" type="#_x0000_t75" alt="Pumpkin" style="position:absolute;left:32818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">
                <v:imagedata r:id="rId3" o:title="Pumpkin"/>
                <v:path arrowok="t"/>
              </v:shape>
              <v:shape id="Graphic 152" o:spid="_x0000_s1034" type="#_x0000_t75" alt="Pumpkin" style="position:absolute;left:38204;top:125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">
                <v:imagedata r:id="rId3" o:title="Pumpkin"/>
                <v:path arrowok="t"/>
              </v:shape>
            </v:group>
          </w:pict>
        </mc:Fallback>
      </mc:AlternateContent>
    </w:r>
    <w:r w:rsidR="00FD40B5" w:rsidRPr="00430E1E">
      <w:rPr>
        <w:rFonts w:ascii="Papyrus" w:hAnsi="Papyrus"/>
        <w:noProof/>
        <w:sz w:val="72"/>
      </w:rPr>
      <w:drawing>
        <wp:anchor distT="0" distB="0" distL="114300" distR="114300" simplePos="0" relativeHeight="251665408" behindDoc="1" locked="0" layoutInCell="1" allowOverlap="1" wp14:anchorId="1D2038C1" wp14:editId="782DF96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160" name="Picture 160" descr="Scary Hous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0E1E" w:rsidRPr="00430E1E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BD4CB" w14:textId="77777777" w:rsidR="003543F0" w:rsidRDefault="003543F0" w:rsidP="00BE19C3">
      <w:r>
        <w:separator/>
      </w:r>
    </w:p>
  </w:footnote>
  <w:footnote w:type="continuationSeparator" w:id="0">
    <w:p w14:paraId="509C90E8" w14:textId="77777777" w:rsidR="003543F0" w:rsidRDefault="003543F0" w:rsidP="00BE19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5DA8E" w14:textId="77777777" w:rsidR="00C46550" w:rsidRDefault="00FD40B5">
    <w:pPr>
      <w:pStyle w:val="Header"/>
    </w:pPr>
    <w:r>
      <w:rPr>
        <w:rFonts w:ascii="Papyrus" w:hAnsi="Papyrus"/>
        <w:noProof/>
        <w:sz w:val="72"/>
      </w:rPr>
      <w:drawing>
        <wp:anchor distT="0" distB="0" distL="114300" distR="114300" simplePos="0" relativeHeight="251662336" behindDoc="0" locked="0" layoutInCell="1" allowOverlap="1" wp14:anchorId="1E035E0B" wp14:editId="023B9967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149" name="Picture 149" descr="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378A9E2" wp14:editId="071A160E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ctangl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D4A48A" id="Rectangle 19" o:spid="_x0000_s1026" style="position:absolute;margin-left:0;margin-top:360.3pt;width:768.6pt;height:513.2pt;rotation:960276fd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" fillcolor="white [3212]" stroked="f" strokeweight="1pt">
              <w10:wrap anchorx="margin" anchory="page"/>
            </v:rect>
          </w:pict>
        </mc:Fallback>
      </mc:AlternateContent>
    </w:r>
    <w:r w:rsidR="007D0B9E">
      <w:rPr>
        <w:rFonts w:ascii="Papyrus" w:hAnsi="Papyrus"/>
        <w:noProof/>
        <w:sz w:val="72"/>
      </w:rPr>
      <w:drawing>
        <wp:anchor distT="0" distB="0" distL="114300" distR="114300" simplePos="0" relativeHeight="251666432" behindDoc="1" locked="0" layoutInCell="1" allowOverlap="1" wp14:anchorId="0ECCBE20" wp14:editId="5FA69D73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150" name="Picture 150" descr="Crescent Mo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hAnsi="Papyrus"/>
        <w:noProof/>
        <w:sz w:val="72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15F33E17" wp14:editId="2FA1AEC1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A4DD1F" id="Rectangle 21" o:spid="_x0000_s1026" style="position:absolute;margin-left:-18.9pt;margin-top:225.05pt;width:28.5pt;height:30.35pt;rotation:-3517057fd;z-index:2516618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8B9F701" wp14:editId="4145D9D9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543AB" id="Rectangle 11" o:spid="_x0000_s1026" style="position:absolute;margin-left:-6pt;margin-top:-17pt;width:621.6pt;height:817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hAnsi="Papyrus"/>
        <w:noProof/>
        <w:sz w:val="72"/>
      </w:rPr>
      <w:drawing>
        <wp:anchor distT="0" distB="0" distL="114300" distR="114300" simplePos="0" relativeHeight="251661312" behindDoc="1" locked="0" layoutInCell="1" allowOverlap="1" wp14:anchorId="2FC336AB" wp14:editId="6F1519FB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151" name="Picture 151" descr="Spid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62F"/>
    <w:rsid w:val="00001B30"/>
    <w:rsid w:val="00025A94"/>
    <w:rsid w:val="000354DE"/>
    <w:rsid w:val="000407B1"/>
    <w:rsid w:val="00081EAB"/>
    <w:rsid w:val="000A29F2"/>
    <w:rsid w:val="000B1CAD"/>
    <w:rsid w:val="000D6BE8"/>
    <w:rsid w:val="00137BB1"/>
    <w:rsid w:val="00145076"/>
    <w:rsid w:val="0014527C"/>
    <w:rsid w:val="001C6580"/>
    <w:rsid w:val="00203F25"/>
    <w:rsid w:val="0022353E"/>
    <w:rsid w:val="00246ED0"/>
    <w:rsid w:val="002E05B8"/>
    <w:rsid w:val="00302F3F"/>
    <w:rsid w:val="00341526"/>
    <w:rsid w:val="003543F0"/>
    <w:rsid w:val="00355C06"/>
    <w:rsid w:val="00365F40"/>
    <w:rsid w:val="003D09B2"/>
    <w:rsid w:val="003E0739"/>
    <w:rsid w:val="004019B9"/>
    <w:rsid w:val="00430E1E"/>
    <w:rsid w:val="00435445"/>
    <w:rsid w:val="00480195"/>
    <w:rsid w:val="004A36C4"/>
    <w:rsid w:val="004B20D8"/>
    <w:rsid w:val="00532FF4"/>
    <w:rsid w:val="005730D0"/>
    <w:rsid w:val="0058618D"/>
    <w:rsid w:val="005B7C00"/>
    <w:rsid w:val="005F3D9A"/>
    <w:rsid w:val="00645FF5"/>
    <w:rsid w:val="00665DD5"/>
    <w:rsid w:val="00682793"/>
    <w:rsid w:val="006C4240"/>
    <w:rsid w:val="006E19CD"/>
    <w:rsid w:val="00706403"/>
    <w:rsid w:val="007229AB"/>
    <w:rsid w:val="00724E5C"/>
    <w:rsid w:val="0075459B"/>
    <w:rsid w:val="00764C9C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B781E"/>
    <w:rsid w:val="008C4EFB"/>
    <w:rsid w:val="008F0A75"/>
    <w:rsid w:val="00900AC3"/>
    <w:rsid w:val="00946D48"/>
    <w:rsid w:val="00947D44"/>
    <w:rsid w:val="009618AA"/>
    <w:rsid w:val="009A5610"/>
    <w:rsid w:val="009B131A"/>
    <w:rsid w:val="009C7173"/>
    <w:rsid w:val="00A74F81"/>
    <w:rsid w:val="00A81C5F"/>
    <w:rsid w:val="00A9196E"/>
    <w:rsid w:val="00A91DA5"/>
    <w:rsid w:val="00A95B5B"/>
    <w:rsid w:val="00AF49F3"/>
    <w:rsid w:val="00B001A8"/>
    <w:rsid w:val="00B26AB8"/>
    <w:rsid w:val="00B5322C"/>
    <w:rsid w:val="00B73601"/>
    <w:rsid w:val="00BA5FA2"/>
    <w:rsid w:val="00BB3DD3"/>
    <w:rsid w:val="00BE19C3"/>
    <w:rsid w:val="00C042AA"/>
    <w:rsid w:val="00C160C1"/>
    <w:rsid w:val="00C46550"/>
    <w:rsid w:val="00C853F5"/>
    <w:rsid w:val="00CC150F"/>
    <w:rsid w:val="00D7062F"/>
    <w:rsid w:val="00DB06CD"/>
    <w:rsid w:val="00DB2207"/>
    <w:rsid w:val="00DC6D15"/>
    <w:rsid w:val="00E06C02"/>
    <w:rsid w:val="00E43589"/>
    <w:rsid w:val="00E56D89"/>
    <w:rsid w:val="00E70DA6"/>
    <w:rsid w:val="00E71964"/>
    <w:rsid w:val="00E8134E"/>
    <w:rsid w:val="00F22AE9"/>
    <w:rsid w:val="00F26DD9"/>
    <w:rsid w:val="00F522EF"/>
    <w:rsid w:val="00F5303E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F95A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A75"/>
  </w:style>
  <w:style w:type="paragraph" w:styleId="Heading1">
    <w:name w:val="heading 1"/>
    <w:basedOn w:val="Normal"/>
    <w:next w:val="Normal"/>
    <w:link w:val="Heading1Char"/>
    <w:uiPriority w:val="9"/>
    <w:qFormat/>
    <w:rsid w:val="002E05B8"/>
    <w:pPr>
      <w:spacing w:before="120" w:after="120"/>
      <w:jc w:val="center"/>
      <w:outlineLvl w:val="0"/>
    </w:pPr>
    <w:rPr>
      <w:b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2E05B8"/>
    <w:pPr>
      <w:ind w:left="288"/>
    </w:pPr>
    <w:rPr>
      <w:rFonts w:asciiTheme="majorHAnsi" w:hAnsiTheme="majorHAnsi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E05B8"/>
    <w:pPr>
      <w:ind w:left="288"/>
      <w:jc w:val="center"/>
    </w:pPr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2E05B8"/>
    <w:rPr>
      <w:rFonts w:asciiTheme="majorHAnsi" w:hAnsiTheme="majorHAnsi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F26DD9"/>
    <w:pPr>
      <w:spacing w:before="120" w:after="120"/>
      <w:jc w:val="right"/>
    </w:pPr>
    <w:rPr>
      <w:b/>
      <w:noProof/>
      <w:sz w:val="72"/>
      <w:szCs w:val="64"/>
    </w:rPr>
  </w:style>
  <w:style w:type="character" w:customStyle="1" w:styleId="DateChar">
    <w:name w:val="Date Char"/>
    <w:basedOn w:val="DefaultParagraphFont"/>
    <w:link w:val="Date"/>
    <w:uiPriority w:val="99"/>
    <w:rsid w:val="00F26DD9"/>
    <w:rPr>
      <w:b/>
      <w:noProof/>
      <w:sz w:val="72"/>
      <w:szCs w:val="64"/>
    </w:rPr>
  </w:style>
  <w:style w:type="paragraph" w:customStyle="1" w:styleId="Address">
    <w:name w:val="Address"/>
    <w:basedOn w:val="Normal"/>
    <w:qFormat/>
    <w:rsid w:val="002E05B8"/>
    <w:pPr>
      <w:jc w:val="right"/>
    </w:pPr>
    <w:rPr>
      <w:color w:val="ED7D31" w:themeColor="accent2"/>
      <w:sz w:val="42"/>
      <w:szCs w:val="42"/>
    </w:rPr>
  </w:style>
  <w:style w:type="character" w:customStyle="1" w:styleId="Heading1Char">
    <w:name w:val="Heading 1 Char"/>
    <w:basedOn w:val="DefaultParagraphFont"/>
    <w:link w:val="Heading1"/>
    <w:uiPriority w:val="9"/>
    <w:rsid w:val="002E05B8"/>
    <w:rPr>
      <w:b/>
      <w:sz w:val="64"/>
      <w:szCs w:val="64"/>
    </w:rPr>
  </w:style>
  <w:style w:type="paragraph" w:customStyle="1" w:styleId="RSVPName">
    <w:name w:val="RSVP Name"/>
    <w:basedOn w:val="Normal"/>
    <w:qFormat/>
    <w:rsid w:val="002E05B8"/>
    <w:pPr>
      <w:jc w:val="right"/>
    </w:pPr>
    <w:rPr>
      <w:color w:val="ED7D31" w:themeColor="accent2"/>
      <w:sz w:val="64"/>
      <w:szCs w:val="64"/>
    </w:rPr>
  </w:style>
  <w:style w:type="paragraph" w:styleId="NoSpacing">
    <w:name w:val="No Spacing"/>
    <w:uiPriority w:val="1"/>
    <w:qFormat/>
    <w:rsid w:val="002E05B8"/>
    <w:rPr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A5F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hcdsb.schoolcashonline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5" Type="http://schemas.microsoft.com/office/2007/relationships/hdphoto" Target="media/hdphoto1.wdp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badsha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6E0FE1-7212-4651-B66B-CEAFDE8FC8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0CE6BA-D2F3-4176-8BE5-70DD04136F6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61C05F8-6642-4002-A822-366F51176E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6CCF53-8950-4A65-A840-77CA2C4D31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2021-10-18T00:25:00Z</dcterms:created>
  <dcterms:modified xsi:type="dcterms:W3CDTF">2021-10-18T00:25:00Z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